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74B23712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65289A30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8EBE33B" wp14:editId="7C3D396B">
                      <wp:extent cx="1873250" cy="2393950"/>
                      <wp:effectExtent l="19050" t="19050" r="31750" b="4445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0" cy="23939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11D957" id="Oval 2" o:spid="_x0000_s1026" alt="Title: Professional Headshot of Man" style="width:147.5pt;height:1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" strokecolor="#94b6d2 [3204]" strokeweight="5pt">
                      <v:fill r:id="rId10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61B0155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B2F14F4" w14:textId="39633B6B" w:rsidR="001B2ABD" w:rsidRDefault="00144E57" w:rsidP="001B2ABD">
            <w:pPr>
              <w:pStyle w:val="Title"/>
            </w:pPr>
            <w:r>
              <w:t>Ambrish malahe</w:t>
            </w:r>
          </w:p>
          <w:p w14:paraId="18439B87" w14:textId="0B42E29D" w:rsidR="001B2ABD" w:rsidRDefault="00A90085" w:rsidP="001B2ABD">
            <w:pPr>
              <w:pStyle w:val="Subtitle"/>
            </w:pPr>
            <w:r>
              <w:rPr>
                <w:spacing w:val="0"/>
                <w:w w:val="100"/>
              </w:rPr>
              <w:t>UX Designer/Web Designer</w:t>
            </w:r>
          </w:p>
        </w:tc>
      </w:tr>
      <w:tr w:rsidR="001B2ABD" w14:paraId="296FB41D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812B89D4975145178FB2744304489F02"/>
              </w:placeholder>
              <w:temporary/>
              <w:showingPlcHdr/>
              <w15:appearance w15:val="hidden"/>
            </w:sdtPr>
            <w:sdtEndPr/>
            <w:sdtContent>
              <w:p w14:paraId="73F7B41C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36556E82" w14:textId="6F7CDFDB" w:rsidR="00A90085" w:rsidRDefault="00A90085" w:rsidP="00A90085">
            <w:r>
              <w:t>I am a 24 years old UXD Designer who has a passion for creating websites that have a</w:t>
            </w:r>
            <w:r>
              <w:t xml:space="preserve">n </w:t>
            </w:r>
            <w:r>
              <w:t xml:space="preserve">elegant and simplistic look. Besides delivering websites my strong point are leadership and listening to recommendations. </w:t>
            </w:r>
          </w:p>
          <w:p w14:paraId="4DB3916B" w14:textId="42FC5FC9" w:rsidR="00036450" w:rsidRDefault="00036450" w:rsidP="009260CD"/>
          <w:p w14:paraId="40C0A405" w14:textId="77777777" w:rsidR="00A90085" w:rsidRDefault="00A90085" w:rsidP="00A90085">
            <w:r>
              <w:t>These two traits help me to improve in my personal live but also with my career. I am very enthusiastic when it comes to projects. I deliver hard work in order to achieve that makes the client happy when they see the result.</w:t>
            </w:r>
          </w:p>
          <w:p w14:paraId="7CDE9092" w14:textId="77777777" w:rsidR="00036450" w:rsidRDefault="00036450" w:rsidP="00036450"/>
          <w:sdt>
            <w:sdtPr>
              <w:id w:val="-1954003311"/>
              <w:placeholder>
                <w:docPart w:val="DB2B3225EC0542E1A40FCFB3AA640471"/>
              </w:placeholder>
              <w:temporary/>
              <w:showingPlcHdr/>
              <w15:appearance w15:val="hidden"/>
            </w:sdtPr>
            <w:sdtEndPr/>
            <w:sdtContent>
              <w:p w14:paraId="015D1958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B7300C70B9BB4E1A91EB7157B191F173"/>
              </w:placeholder>
              <w:temporary/>
              <w:showingPlcHdr/>
              <w15:appearance w15:val="hidden"/>
            </w:sdtPr>
            <w:sdtEndPr/>
            <w:sdtContent>
              <w:p w14:paraId="6BA1F273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3EDF096F" w14:textId="37F682C3" w:rsidR="004D3011" w:rsidRDefault="00A90085" w:rsidP="004D3011">
            <w:r>
              <w:t>+31644897635</w:t>
            </w:r>
          </w:p>
          <w:p w14:paraId="20320542" w14:textId="77777777" w:rsidR="004D3011" w:rsidRDefault="004D3011" w:rsidP="004D3011"/>
          <w:sdt>
            <w:sdtPr>
              <w:id w:val="-240260293"/>
              <w:placeholder>
                <w:docPart w:val="488B64B666314484882652E2B1800FCA"/>
              </w:placeholder>
              <w:temporary/>
              <w:showingPlcHdr/>
              <w15:appearance w15:val="hidden"/>
            </w:sdtPr>
            <w:sdtEndPr/>
            <w:sdtContent>
              <w:p w14:paraId="3A006DD9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3D82F280" w14:textId="3AA4D170" w:rsidR="00036450" w:rsidRDefault="00144E57" w:rsidP="004D3011">
            <w:hyperlink r:id="rId11" w:history="1">
              <w:r w:rsidRPr="0004726F">
                <w:rPr>
                  <w:rStyle w:val="Hyperlink"/>
                </w:rPr>
                <w:t>ambrishrsm</w:t>
              </w:r>
              <w:r w:rsidRPr="0004726F">
                <w:rPr>
                  <w:rStyle w:val="Hyperlink"/>
                  <w:lang w:val="nl-NL"/>
                </w:rPr>
                <w:t>@</w:t>
              </w:r>
              <w:r w:rsidRPr="0004726F">
                <w:rPr>
                  <w:rStyle w:val="Hyperlink"/>
                </w:rPr>
                <w:t>outlook.com</w:t>
              </w:r>
            </w:hyperlink>
          </w:p>
          <w:p w14:paraId="0926151D" w14:textId="3B328E9C" w:rsidR="00144E57" w:rsidRDefault="00144E57" w:rsidP="004D3011"/>
          <w:p w14:paraId="1D95C726" w14:textId="7640106F" w:rsidR="00144E57" w:rsidRDefault="00144E57" w:rsidP="004D3011">
            <w:r>
              <w:t>Address:</w:t>
            </w:r>
          </w:p>
          <w:p w14:paraId="12C37706" w14:textId="5A995518" w:rsidR="00144E57" w:rsidRDefault="00144E57" w:rsidP="004D3011">
            <w:r>
              <w:t>The Hague, Netherlands</w:t>
            </w:r>
          </w:p>
          <w:p w14:paraId="639FF886" w14:textId="77777777" w:rsidR="00144E57" w:rsidRPr="00E4381A" w:rsidRDefault="00144E57" w:rsidP="004D3011">
            <w:pPr>
              <w:rPr>
                <w:rStyle w:val="Hyperlink"/>
              </w:rPr>
            </w:pPr>
          </w:p>
          <w:sdt>
            <w:sdtPr>
              <w:id w:val="-1444214663"/>
              <w:placeholder>
                <w:docPart w:val="1A999D832716496692A90EDA916ED7B4"/>
              </w:placeholder>
              <w:temporary/>
              <w:showingPlcHdr/>
              <w15:appearance w15:val="hidden"/>
            </w:sdtPr>
            <w:sdtEndPr/>
            <w:sdtContent>
              <w:p w14:paraId="639DFC14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3EDC7477" w14:textId="01EC4488" w:rsidR="004D3011" w:rsidRDefault="00A90085" w:rsidP="004D3011">
            <w:r>
              <w:t>Reading</w:t>
            </w:r>
          </w:p>
          <w:p w14:paraId="2A6CD3F8" w14:textId="694D77BA" w:rsidR="004D3011" w:rsidRDefault="00A90085" w:rsidP="004D3011">
            <w:r>
              <w:t>Soccer</w:t>
            </w:r>
          </w:p>
          <w:p w14:paraId="2C0CA9A9" w14:textId="390008F1" w:rsidR="004D3011" w:rsidRDefault="00A90085" w:rsidP="004D3011">
            <w:r>
              <w:t>Weightlifting</w:t>
            </w:r>
          </w:p>
          <w:p w14:paraId="7CD586B1" w14:textId="7B85BAC9" w:rsidR="004D3011" w:rsidRPr="004D3011" w:rsidRDefault="004D3011" w:rsidP="004D3011"/>
        </w:tc>
        <w:tc>
          <w:tcPr>
            <w:tcW w:w="720" w:type="dxa"/>
          </w:tcPr>
          <w:p w14:paraId="269D2D6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40841FD8A028468CBD7ABDFBFD292CFD"/>
              </w:placeholder>
              <w:temporary/>
              <w:showingPlcHdr/>
              <w15:appearance w15:val="hidden"/>
            </w:sdtPr>
            <w:sdtEndPr/>
            <w:sdtContent>
              <w:p w14:paraId="76E2F6D1" w14:textId="77777777" w:rsidR="001B2ABD" w:rsidRPr="00A90085" w:rsidRDefault="00E25A26" w:rsidP="00036450">
                <w:pPr>
                  <w:pStyle w:val="Heading2"/>
                </w:pPr>
                <w:r w:rsidRPr="00A90085">
                  <w:t>EDUCATION</w:t>
                </w:r>
              </w:p>
            </w:sdtContent>
          </w:sdt>
          <w:p w14:paraId="4B3E3F54" w14:textId="3499CF24" w:rsidR="00A90085" w:rsidRPr="00036450" w:rsidRDefault="007E28A3" w:rsidP="00A90085">
            <w:pPr>
              <w:pStyle w:val="Heading4"/>
            </w:pPr>
            <w:r>
              <w:t>Rijswijk’s</w:t>
            </w:r>
            <w:r w:rsidR="00A90085">
              <w:t xml:space="preserve"> Lyceum</w:t>
            </w:r>
          </w:p>
          <w:p w14:paraId="2E1047BE" w14:textId="77777777" w:rsidR="00A90085" w:rsidRPr="00B359E4" w:rsidRDefault="00A90085" w:rsidP="00A90085">
            <w:pPr>
              <w:pStyle w:val="Date"/>
            </w:pPr>
            <w:r>
              <w:t>2010</w:t>
            </w:r>
            <w:r w:rsidRPr="00B359E4">
              <w:t xml:space="preserve"> - </w:t>
            </w:r>
            <w:r>
              <w:t>2017</w:t>
            </w:r>
          </w:p>
          <w:p w14:paraId="419D0FC7" w14:textId="77777777" w:rsidR="00A90085" w:rsidRDefault="00A90085" w:rsidP="00A90085">
            <w:r>
              <w:t>Achieved VWO Certificate that gives access to all universities.</w:t>
            </w:r>
          </w:p>
          <w:p w14:paraId="41731145" w14:textId="77777777" w:rsidR="00A90085" w:rsidRDefault="00A90085" w:rsidP="00A90085"/>
          <w:p w14:paraId="766A64F2" w14:textId="77777777" w:rsidR="00A90085" w:rsidRPr="00B359E4" w:rsidRDefault="00A90085" w:rsidP="00A90085">
            <w:pPr>
              <w:pStyle w:val="Heading4"/>
            </w:pPr>
            <w:r>
              <w:t>The Hague University of Applied Sciences</w:t>
            </w:r>
          </w:p>
          <w:p w14:paraId="6AAF92CB" w14:textId="77777777" w:rsidR="00A90085" w:rsidRDefault="00A90085" w:rsidP="00A90085">
            <w:pPr>
              <w:pStyle w:val="Date"/>
            </w:pPr>
            <w:r>
              <w:t>2020</w:t>
            </w:r>
            <w:r w:rsidRPr="00B359E4">
              <w:t xml:space="preserve"> </w:t>
            </w:r>
            <w:r>
              <w:t>–</w:t>
            </w:r>
            <w:r w:rsidRPr="00B359E4">
              <w:t xml:space="preserve"> </w:t>
            </w:r>
            <w:r>
              <w:t>currently</w:t>
            </w:r>
          </w:p>
          <w:p w14:paraId="6C9F71C0" w14:textId="77777777" w:rsidR="00A90085" w:rsidRPr="00C24421" w:rsidRDefault="00A90085" w:rsidP="00A90085">
            <w:r>
              <w:t>Currently I am following the User Experience Design course.</w:t>
            </w:r>
          </w:p>
          <w:sdt>
            <w:sdtPr>
              <w:id w:val="1001553383"/>
              <w:placeholder>
                <w:docPart w:val="06313127384840FFBCC382D07D03B2F4"/>
              </w:placeholder>
              <w:temporary/>
              <w:showingPlcHdr/>
              <w15:appearance w15:val="hidden"/>
            </w:sdtPr>
            <w:sdtEndPr/>
            <w:sdtContent>
              <w:p w14:paraId="00803486" w14:textId="77777777" w:rsidR="00036450" w:rsidRPr="00A90085" w:rsidRDefault="00036450" w:rsidP="00036450">
                <w:pPr>
                  <w:pStyle w:val="Heading2"/>
                </w:pPr>
                <w:r w:rsidRPr="00A90085">
                  <w:t>WORK EXPERIENCE</w:t>
                </w:r>
              </w:p>
            </w:sdtContent>
          </w:sdt>
          <w:p w14:paraId="0676C1B7" w14:textId="77777777" w:rsidR="00144E57" w:rsidRDefault="00144E57" w:rsidP="00144E57">
            <w:pPr>
              <w:pStyle w:val="Heading4"/>
              <w:rPr>
                <w:bCs/>
              </w:rPr>
            </w:pPr>
            <w:proofErr w:type="spellStart"/>
            <w:r>
              <w:t>CryoKliniek</w:t>
            </w:r>
            <w:proofErr w:type="spellEnd"/>
            <w:r>
              <w:t xml:space="preserve"> -</w:t>
            </w:r>
            <w:r w:rsidRPr="00036450">
              <w:t xml:space="preserve"> </w:t>
            </w:r>
            <w:r>
              <w:t>Web Developer</w:t>
            </w:r>
          </w:p>
          <w:p w14:paraId="14F23ED5" w14:textId="77777777" w:rsidR="00144E57" w:rsidRPr="00036450" w:rsidRDefault="00144E57" w:rsidP="00144E57">
            <w:pPr>
              <w:pStyle w:val="Date"/>
            </w:pPr>
            <w:r>
              <w:t>2019</w:t>
            </w:r>
            <w:r w:rsidRPr="00036450">
              <w:t>–</w:t>
            </w:r>
            <w:r>
              <w:t>2019</w:t>
            </w:r>
          </w:p>
          <w:p w14:paraId="2C613172" w14:textId="3DC8BCDE" w:rsidR="00144E57" w:rsidRDefault="00144E57" w:rsidP="00144E57">
            <w:r>
              <w:t xml:space="preserve">Creating a website where customers can book an appointment </w:t>
            </w:r>
            <w:r w:rsidR="007E28A3">
              <w:t xml:space="preserve">for a </w:t>
            </w:r>
            <w:r>
              <w:t xml:space="preserve"> </w:t>
            </w:r>
            <w:proofErr w:type="spellStart"/>
            <w:r>
              <w:t>Cryolipolysis</w:t>
            </w:r>
            <w:proofErr w:type="spellEnd"/>
            <w:r>
              <w:t xml:space="preserve"> treatment.</w:t>
            </w:r>
          </w:p>
          <w:p w14:paraId="27B2A181" w14:textId="77777777" w:rsidR="00144E57" w:rsidRDefault="00144E57" w:rsidP="00144E57"/>
          <w:p w14:paraId="0AEAA975" w14:textId="0858BA81" w:rsidR="00144E57" w:rsidRPr="007E28A3" w:rsidRDefault="007E28A3" w:rsidP="00144E57">
            <w:pPr>
              <w:pStyle w:val="Heading4"/>
            </w:pPr>
            <w:r>
              <w:t>COVID19-Kliniek</w:t>
            </w:r>
            <w:r w:rsidR="00144E57" w:rsidRPr="00C24421">
              <w:t xml:space="preserve"> </w:t>
            </w:r>
            <w:r w:rsidR="00144E57">
              <w:t xml:space="preserve">- </w:t>
            </w:r>
            <w:r w:rsidR="00144E57" w:rsidRPr="00C24421">
              <w:t>Web Developer/Web Designer</w:t>
            </w:r>
          </w:p>
          <w:p w14:paraId="6773ADF1" w14:textId="77777777" w:rsidR="00144E57" w:rsidRPr="004D3011" w:rsidRDefault="00144E57" w:rsidP="00144E57">
            <w:pPr>
              <w:pStyle w:val="Date"/>
            </w:pPr>
            <w:r>
              <w:t>2020</w:t>
            </w:r>
            <w:r w:rsidRPr="004D3011">
              <w:t>–</w:t>
            </w:r>
            <w:r>
              <w:t>2020</w:t>
            </w:r>
          </w:p>
          <w:p w14:paraId="5BE4D87B" w14:textId="1ADEFE38" w:rsidR="00144E57" w:rsidRPr="004D3011" w:rsidRDefault="00144E57" w:rsidP="00144E57">
            <w:r>
              <w:t xml:space="preserve">Creating a website </w:t>
            </w:r>
            <w:r w:rsidR="007E28A3">
              <w:t>where customers can book a COVID19 test.</w:t>
            </w:r>
          </w:p>
          <w:p w14:paraId="7551D008" w14:textId="41A567B0" w:rsidR="00144E57" w:rsidRDefault="00144E57" w:rsidP="00144E57"/>
          <w:p w14:paraId="4CF70A63" w14:textId="5750B907" w:rsidR="007E28A3" w:rsidRPr="007E28A3" w:rsidRDefault="007E28A3" w:rsidP="007E28A3">
            <w:pPr>
              <w:pStyle w:val="Heading4"/>
            </w:pPr>
            <w:proofErr w:type="spellStart"/>
            <w:r>
              <w:t>Stichting</w:t>
            </w:r>
            <w:proofErr w:type="spellEnd"/>
            <w:r>
              <w:t xml:space="preserve"> DPJ</w:t>
            </w:r>
            <w:r w:rsidRPr="00C24421">
              <w:t xml:space="preserve"> </w:t>
            </w:r>
            <w:r>
              <w:t xml:space="preserve">- </w:t>
            </w:r>
            <w:r w:rsidRPr="00C24421">
              <w:t>Web Developer/Web Designer</w:t>
            </w:r>
          </w:p>
          <w:p w14:paraId="3C5646A4" w14:textId="77777777" w:rsidR="007E28A3" w:rsidRPr="004D3011" w:rsidRDefault="007E28A3" w:rsidP="007E28A3">
            <w:pPr>
              <w:pStyle w:val="Date"/>
            </w:pPr>
            <w:r>
              <w:t>2020</w:t>
            </w:r>
            <w:r w:rsidRPr="004D3011">
              <w:t>–</w:t>
            </w:r>
            <w:r>
              <w:t>2020</w:t>
            </w:r>
          </w:p>
          <w:p w14:paraId="54E0DC3E" w14:textId="50B8A312" w:rsidR="007E28A3" w:rsidRPr="004D3011" w:rsidRDefault="007E28A3" w:rsidP="007E28A3">
            <w:r>
              <w:t xml:space="preserve">Creating a website </w:t>
            </w:r>
            <w:r>
              <w:t>that provides information about drugs and alcohol</w:t>
            </w:r>
            <w:r>
              <w:t>.</w:t>
            </w:r>
          </w:p>
          <w:p w14:paraId="0187ACA6" w14:textId="77777777" w:rsidR="007E28A3" w:rsidRDefault="007E28A3" w:rsidP="00144E57"/>
          <w:p w14:paraId="5EA6AB94" w14:textId="77777777" w:rsidR="00144E57" w:rsidRPr="004D3011" w:rsidRDefault="00144E57" w:rsidP="00144E57">
            <w:pPr>
              <w:pStyle w:val="Heading4"/>
              <w:rPr>
                <w:bCs/>
              </w:rPr>
            </w:pPr>
            <w:proofErr w:type="spellStart"/>
            <w:r>
              <w:t>Giatelli</w:t>
            </w:r>
            <w:proofErr w:type="spellEnd"/>
            <w:r>
              <w:t xml:space="preserve"> -</w:t>
            </w:r>
            <w:r w:rsidRPr="004D3011">
              <w:t xml:space="preserve"> </w:t>
            </w:r>
            <w:r>
              <w:t>Web Developer/Web Designer</w:t>
            </w:r>
          </w:p>
          <w:p w14:paraId="3B114387" w14:textId="77777777" w:rsidR="00144E57" w:rsidRPr="004D3011" w:rsidRDefault="00144E57" w:rsidP="00144E57">
            <w:pPr>
              <w:pStyle w:val="Date"/>
            </w:pPr>
            <w:r>
              <w:t>2020</w:t>
            </w:r>
            <w:r w:rsidRPr="004D3011">
              <w:t>–</w:t>
            </w:r>
            <w:r>
              <w:t>currently</w:t>
            </w:r>
          </w:p>
          <w:p w14:paraId="20586810" w14:textId="01E8E3A6" w:rsidR="00144E57" w:rsidRDefault="00144E57" w:rsidP="00144E57">
            <w:r>
              <w:t xml:space="preserve">Creating a website that </w:t>
            </w:r>
            <w:r w:rsidR="004702EA">
              <w:t>where customers can order Italian eyewear with prescription glasses</w:t>
            </w:r>
            <w:r w:rsidRPr="004D3011">
              <w:t xml:space="preserve"> </w:t>
            </w:r>
          </w:p>
          <w:p w14:paraId="43A36114" w14:textId="2B758EEC" w:rsidR="004D3011" w:rsidRPr="00144E57" w:rsidRDefault="004D3011" w:rsidP="00036450"/>
          <w:sdt>
            <w:sdtPr>
              <w:id w:val="1669594239"/>
              <w:placeholder>
                <w:docPart w:val="E7ADDF2231B84F80A4C503C4EA7E6A5F"/>
              </w:placeholder>
              <w:temporary/>
              <w:showingPlcHdr/>
              <w15:appearance w15:val="hidden"/>
            </w:sdtPr>
            <w:sdtEndPr/>
            <w:sdtContent>
              <w:p w14:paraId="6DD025D6" w14:textId="77777777" w:rsidR="00036450" w:rsidRDefault="00180329" w:rsidP="0003645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65488052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6E27C151" wp14:editId="612AB07B">
                  <wp:extent cx="375666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14:paraId="3D5D8CB5" w14:textId="77777777" w:rsidR="0043117B" w:rsidRDefault="00CD077E" w:rsidP="000C45FF">
      <w:pPr>
        <w:tabs>
          <w:tab w:val="left" w:pos="990"/>
        </w:tabs>
      </w:pPr>
    </w:p>
    <w:sectPr w:rsidR="0043117B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89E12" w14:textId="77777777" w:rsidR="00CD077E" w:rsidRDefault="00CD077E" w:rsidP="000C45FF">
      <w:r>
        <w:separator/>
      </w:r>
    </w:p>
  </w:endnote>
  <w:endnote w:type="continuationSeparator" w:id="0">
    <w:p w14:paraId="1C238FB5" w14:textId="77777777" w:rsidR="00CD077E" w:rsidRDefault="00CD077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B1CB2" w14:textId="77777777" w:rsidR="00CD077E" w:rsidRDefault="00CD077E" w:rsidP="000C45FF">
      <w:r>
        <w:separator/>
      </w:r>
    </w:p>
  </w:footnote>
  <w:footnote w:type="continuationSeparator" w:id="0">
    <w:p w14:paraId="4A34FC0B" w14:textId="77777777" w:rsidR="00CD077E" w:rsidRDefault="00CD077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0276D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077201" wp14:editId="41AD48B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085"/>
    <w:rsid w:val="00036450"/>
    <w:rsid w:val="00094499"/>
    <w:rsid w:val="000C45FF"/>
    <w:rsid w:val="000E3FD1"/>
    <w:rsid w:val="00112054"/>
    <w:rsid w:val="00144E57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A6B7D"/>
    <w:rsid w:val="003B06CA"/>
    <w:rsid w:val="004071FC"/>
    <w:rsid w:val="00445947"/>
    <w:rsid w:val="004702EA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7E28A3"/>
    <w:rsid w:val="00802CA0"/>
    <w:rsid w:val="009260CD"/>
    <w:rsid w:val="00952C25"/>
    <w:rsid w:val="00A2118D"/>
    <w:rsid w:val="00A90085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D077E"/>
    <w:rsid w:val="00D2522B"/>
    <w:rsid w:val="00D422DE"/>
    <w:rsid w:val="00D5459D"/>
    <w:rsid w:val="00DA1F4D"/>
    <w:rsid w:val="00DD172A"/>
    <w:rsid w:val="00E25A26"/>
    <w:rsid w:val="00E4381A"/>
    <w:rsid w:val="00E55D74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E6E9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mbrishrsm@outlook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bri\AppData\Local\Microsoft\Office\16.0\DTS\en-US%7bB79F52D8-E46C-47E0-A8FB-BC4DB65B8601%7d\%7b597A45B6-96C5-47D6-9CFF-442BD89A7BCA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334147886686576"/>
          <c:y val="0"/>
          <c:w val="0.77665852113313427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SEO</c:v>
                </c:pt>
                <c:pt idx="1">
                  <c:v>HTML</c:v>
                </c:pt>
                <c:pt idx="2">
                  <c:v>CSS</c:v>
                </c:pt>
                <c:pt idx="3">
                  <c:v>Javascript</c:v>
                </c:pt>
                <c:pt idx="4">
                  <c:v>Wordpress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0.95</c:v>
                </c:pt>
                <c:pt idx="1">
                  <c:v>1</c:v>
                </c:pt>
                <c:pt idx="2">
                  <c:v>0.95</c:v>
                </c:pt>
                <c:pt idx="3">
                  <c:v>0.95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12B89D4975145178FB2744304489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38C0B-004E-4728-AF16-FA4FCE356971}"/>
      </w:docPartPr>
      <w:docPartBody>
        <w:p w:rsidR="00000000" w:rsidRDefault="004C6ADE">
          <w:pPr>
            <w:pStyle w:val="812B89D4975145178FB2744304489F02"/>
          </w:pPr>
          <w:r w:rsidRPr="00D5459D">
            <w:t>Profile</w:t>
          </w:r>
        </w:p>
      </w:docPartBody>
    </w:docPart>
    <w:docPart>
      <w:docPartPr>
        <w:name w:val="DB2B3225EC0542E1A40FCFB3AA640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66718-032D-4DC5-861E-979E6571E5C9}"/>
      </w:docPartPr>
      <w:docPartBody>
        <w:p w:rsidR="00000000" w:rsidRDefault="004C6ADE">
          <w:pPr>
            <w:pStyle w:val="DB2B3225EC0542E1A40FCFB3AA640471"/>
          </w:pPr>
          <w:r w:rsidRPr="00CB0055">
            <w:t>Contact</w:t>
          </w:r>
        </w:p>
      </w:docPartBody>
    </w:docPart>
    <w:docPart>
      <w:docPartPr>
        <w:name w:val="B7300C70B9BB4E1A91EB7157B191F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6DE20-DB81-4F20-949D-CA0681420895}"/>
      </w:docPartPr>
      <w:docPartBody>
        <w:p w:rsidR="00000000" w:rsidRDefault="004C6ADE">
          <w:pPr>
            <w:pStyle w:val="B7300C70B9BB4E1A91EB7157B191F173"/>
          </w:pPr>
          <w:r w:rsidRPr="004D3011">
            <w:t>PHONE:</w:t>
          </w:r>
        </w:p>
      </w:docPartBody>
    </w:docPart>
    <w:docPart>
      <w:docPartPr>
        <w:name w:val="488B64B666314484882652E2B1800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5576D-0B4D-461D-AB49-019A4E227372}"/>
      </w:docPartPr>
      <w:docPartBody>
        <w:p w:rsidR="00000000" w:rsidRDefault="004C6ADE">
          <w:pPr>
            <w:pStyle w:val="488B64B666314484882652E2B1800FCA"/>
          </w:pPr>
          <w:r w:rsidRPr="004D3011">
            <w:t>EMAIL:</w:t>
          </w:r>
        </w:p>
      </w:docPartBody>
    </w:docPart>
    <w:docPart>
      <w:docPartPr>
        <w:name w:val="1A999D832716496692A90EDA916ED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C8FAE-1D42-4FCB-BA64-5ECF92E6DBD4}"/>
      </w:docPartPr>
      <w:docPartBody>
        <w:p w:rsidR="00000000" w:rsidRDefault="004C6ADE">
          <w:pPr>
            <w:pStyle w:val="1A999D832716496692A90EDA916ED7B4"/>
          </w:pPr>
          <w:r w:rsidRPr="00CB0055">
            <w:t>Hobbies</w:t>
          </w:r>
        </w:p>
      </w:docPartBody>
    </w:docPart>
    <w:docPart>
      <w:docPartPr>
        <w:name w:val="40841FD8A028468CBD7ABDFBFD292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A91D-249E-49D0-BF4F-14766D830947}"/>
      </w:docPartPr>
      <w:docPartBody>
        <w:p w:rsidR="00000000" w:rsidRDefault="004C6ADE">
          <w:pPr>
            <w:pStyle w:val="40841FD8A028468CBD7ABDFBFD292CFD"/>
          </w:pPr>
          <w:r w:rsidRPr="00036450">
            <w:t>EDUCATION</w:t>
          </w:r>
        </w:p>
      </w:docPartBody>
    </w:docPart>
    <w:docPart>
      <w:docPartPr>
        <w:name w:val="06313127384840FFBCC382D07D03B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C9253-2907-4BBC-81F5-021D05AE8D11}"/>
      </w:docPartPr>
      <w:docPartBody>
        <w:p w:rsidR="00000000" w:rsidRDefault="004C6ADE">
          <w:pPr>
            <w:pStyle w:val="06313127384840FFBCC382D07D03B2F4"/>
          </w:pPr>
          <w:r w:rsidRPr="00036450">
            <w:t>WORK EXPERIENCE</w:t>
          </w:r>
        </w:p>
      </w:docPartBody>
    </w:docPart>
    <w:docPart>
      <w:docPartPr>
        <w:name w:val="E7ADDF2231B84F80A4C503C4EA7E6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2EAF2-7A5F-4280-8618-6D54222117C1}"/>
      </w:docPartPr>
      <w:docPartBody>
        <w:p w:rsidR="00000000" w:rsidRDefault="004C6ADE">
          <w:pPr>
            <w:pStyle w:val="E7ADDF2231B84F80A4C503C4EA7E6A5F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F1"/>
    <w:rsid w:val="004C6ADE"/>
    <w:rsid w:val="007A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7A4EF1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E29E65FC6E40CCA8C3BAC9647CD776">
    <w:name w:val="F9E29E65FC6E40CCA8C3BAC9647CD776"/>
  </w:style>
  <w:style w:type="paragraph" w:customStyle="1" w:styleId="D08A97ADC52F489F9F5FDB8E9EB7D33E">
    <w:name w:val="D08A97ADC52F489F9F5FDB8E9EB7D33E"/>
  </w:style>
  <w:style w:type="paragraph" w:customStyle="1" w:styleId="812B89D4975145178FB2744304489F02">
    <w:name w:val="812B89D4975145178FB2744304489F02"/>
  </w:style>
  <w:style w:type="paragraph" w:customStyle="1" w:styleId="C2EDC87E36F7449D8C6B839649387DA2">
    <w:name w:val="C2EDC87E36F7449D8C6B839649387DA2"/>
  </w:style>
  <w:style w:type="paragraph" w:customStyle="1" w:styleId="DB2B3225EC0542E1A40FCFB3AA640471">
    <w:name w:val="DB2B3225EC0542E1A40FCFB3AA640471"/>
  </w:style>
  <w:style w:type="paragraph" w:customStyle="1" w:styleId="B7300C70B9BB4E1A91EB7157B191F173">
    <w:name w:val="B7300C70B9BB4E1A91EB7157B191F173"/>
  </w:style>
  <w:style w:type="paragraph" w:customStyle="1" w:styleId="F2592460DD984999A77B132549563DB4">
    <w:name w:val="F2592460DD984999A77B132549563DB4"/>
  </w:style>
  <w:style w:type="paragraph" w:customStyle="1" w:styleId="0548531AF6934A8DA627B9B68391C243">
    <w:name w:val="0548531AF6934A8DA627B9B68391C243"/>
  </w:style>
  <w:style w:type="paragraph" w:customStyle="1" w:styleId="1C333B734C9041B28C1710581E9EFF59">
    <w:name w:val="1C333B734C9041B28C1710581E9EFF59"/>
  </w:style>
  <w:style w:type="paragraph" w:customStyle="1" w:styleId="488B64B666314484882652E2B1800FCA">
    <w:name w:val="488B64B666314484882652E2B1800FCA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BFEAF2505CDF490EB47B8E09240B9B10">
    <w:name w:val="BFEAF2505CDF490EB47B8E09240B9B10"/>
  </w:style>
  <w:style w:type="paragraph" w:customStyle="1" w:styleId="1A999D832716496692A90EDA916ED7B4">
    <w:name w:val="1A999D832716496692A90EDA916ED7B4"/>
  </w:style>
  <w:style w:type="paragraph" w:customStyle="1" w:styleId="627959BB303E448B93BE46A81178F512">
    <w:name w:val="627959BB303E448B93BE46A81178F512"/>
  </w:style>
  <w:style w:type="paragraph" w:customStyle="1" w:styleId="5FAAC8B4561848A1A1C35456077D7885">
    <w:name w:val="5FAAC8B4561848A1A1C35456077D7885"/>
  </w:style>
  <w:style w:type="paragraph" w:customStyle="1" w:styleId="42F6F17A1BC34C369FDCE692611F2AC3">
    <w:name w:val="42F6F17A1BC34C369FDCE692611F2AC3"/>
  </w:style>
  <w:style w:type="paragraph" w:customStyle="1" w:styleId="F27497D578B546F2ACBAAD8255093885">
    <w:name w:val="F27497D578B546F2ACBAAD8255093885"/>
  </w:style>
  <w:style w:type="paragraph" w:customStyle="1" w:styleId="40841FD8A028468CBD7ABDFBFD292CFD">
    <w:name w:val="40841FD8A028468CBD7ABDFBFD292CFD"/>
  </w:style>
  <w:style w:type="paragraph" w:customStyle="1" w:styleId="D5660707CFE4446FAF409D3C88034C51">
    <w:name w:val="D5660707CFE4446FAF409D3C88034C51"/>
  </w:style>
  <w:style w:type="paragraph" w:customStyle="1" w:styleId="D3F2CC8DCDE549B2ABE26A75F0016E49">
    <w:name w:val="D3F2CC8DCDE549B2ABE26A75F0016E49"/>
  </w:style>
  <w:style w:type="paragraph" w:customStyle="1" w:styleId="61F28A05CD9D40659509B7085E9286CA">
    <w:name w:val="61F28A05CD9D40659509B7085E9286CA"/>
  </w:style>
  <w:style w:type="paragraph" w:customStyle="1" w:styleId="6B3447401B004713B7CAB1C070D24702">
    <w:name w:val="6B3447401B004713B7CAB1C070D24702"/>
  </w:style>
  <w:style w:type="paragraph" w:customStyle="1" w:styleId="B1B343AB3CA143498E0B43F198698FCD">
    <w:name w:val="B1B343AB3CA143498E0B43F198698FCD"/>
  </w:style>
  <w:style w:type="paragraph" w:customStyle="1" w:styleId="49E54D8F3DE84C69B1BAAEAB88FBA2F9">
    <w:name w:val="49E54D8F3DE84C69B1BAAEAB88FBA2F9"/>
  </w:style>
  <w:style w:type="paragraph" w:customStyle="1" w:styleId="542BF9D7D5F14978BCFA666F66FFC0C4">
    <w:name w:val="542BF9D7D5F14978BCFA666F66FFC0C4"/>
  </w:style>
  <w:style w:type="paragraph" w:customStyle="1" w:styleId="06313127384840FFBCC382D07D03B2F4">
    <w:name w:val="06313127384840FFBCC382D07D03B2F4"/>
  </w:style>
  <w:style w:type="paragraph" w:customStyle="1" w:styleId="905E0D3E394E447F85C2E31C8C957399">
    <w:name w:val="905E0D3E394E447F85C2E31C8C957399"/>
  </w:style>
  <w:style w:type="paragraph" w:customStyle="1" w:styleId="051F83CFF2F24A89B04DDA43757C3F34">
    <w:name w:val="051F83CFF2F24A89B04DDA43757C3F34"/>
  </w:style>
  <w:style w:type="paragraph" w:customStyle="1" w:styleId="CA82C522AF8B475698CBA1AD6DE7C5EF">
    <w:name w:val="CA82C522AF8B475698CBA1AD6DE7C5EF"/>
  </w:style>
  <w:style w:type="paragraph" w:customStyle="1" w:styleId="F2B4A260972D42B1B8D04F3B95860C32">
    <w:name w:val="F2B4A260972D42B1B8D04F3B95860C32"/>
  </w:style>
  <w:style w:type="paragraph" w:customStyle="1" w:styleId="1C136D95C1EE45E28C2B9095E968E12E">
    <w:name w:val="1C136D95C1EE45E28C2B9095E968E12E"/>
  </w:style>
  <w:style w:type="paragraph" w:customStyle="1" w:styleId="BBE132A9758F4AC2BAD48B886E171E42">
    <w:name w:val="BBE132A9758F4AC2BAD48B886E171E42"/>
  </w:style>
  <w:style w:type="paragraph" w:customStyle="1" w:styleId="E5CDAEB84B9E44408B0481489376086C">
    <w:name w:val="E5CDAEB84B9E44408B0481489376086C"/>
  </w:style>
  <w:style w:type="paragraph" w:customStyle="1" w:styleId="E8CA33FFB81C45F9AC3F7A5B0C2D2079">
    <w:name w:val="E8CA33FFB81C45F9AC3F7A5B0C2D2079"/>
  </w:style>
  <w:style w:type="paragraph" w:customStyle="1" w:styleId="BD777A82950446B694572330D4AF7EA0">
    <w:name w:val="BD777A82950446B694572330D4AF7EA0"/>
  </w:style>
  <w:style w:type="paragraph" w:customStyle="1" w:styleId="2ADFE8A166DF4934A99A5C9EF85C6BF6">
    <w:name w:val="2ADFE8A166DF4934A99A5C9EF85C6BF6"/>
  </w:style>
  <w:style w:type="paragraph" w:customStyle="1" w:styleId="40960F99B3DD4EEB9366A024C65A21B4">
    <w:name w:val="40960F99B3DD4EEB9366A024C65A21B4"/>
  </w:style>
  <w:style w:type="paragraph" w:customStyle="1" w:styleId="66B46B4C3BB14CEFA88BF0AF6F8D2913">
    <w:name w:val="66B46B4C3BB14CEFA88BF0AF6F8D2913"/>
  </w:style>
  <w:style w:type="paragraph" w:customStyle="1" w:styleId="75E60F770A024590A1585C6679C5AE10">
    <w:name w:val="75E60F770A024590A1585C6679C5AE10"/>
  </w:style>
  <w:style w:type="paragraph" w:customStyle="1" w:styleId="3235EF59B26443D2A7FD4CF649932FB0">
    <w:name w:val="3235EF59B26443D2A7FD4CF649932FB0"/>
  </w:style>
  <w:style w:type="paragraph" w:customStyle="1" w:styleId="E51EB496C2FC4ED68A6D3F25308F105C">
    <w:name w:val="E51EB496C2FC4ED68A6D3F25308F105C"/>
  </w:style>
  <w:style w:type="character" w:customStyle="1" w:styleId="Heading2Char">
    <w:name w:val="Heading 2 Char"/>
    <w:basedOn w:val="DefaultParagraphFont"/>
    <w:link w:val="Heading2"/>
    <w:uiPriority w:val="9"/>
    <w:rsid w:val="007A4EF1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E7ADDF2231B84F80A4C503C4EA7E6A5F">
    <w:name w:val="E7ADDF2231B84F80A4C503C4EA7E6A5F"/>
  </w:style>
  <w:style w:type="paragraph" w:customStyle="1" w:styleId="7DDB6CB3824243D6927E95541FC8B6AF">
    <w:name w:val="7DDB6CB3824243D6927E95541FC8B6AF"/>
    <w:rsid w:val="007A4EF1"/>
  </w:style>
  <w:style w:type="paragraph" w:customStyle="1" w:styleId="6BF8E4E9C38B409B833F881CD4BC8B55">
    <w:name w:val="6BF8E4E9C38B409B833F881CD4BC8B55"/>
    <w:rsid w:val="007A4EF1"/>
  </w:style>
  <w:style w:type="paragraph" w:customStyle="1" w:styleId="E51FB1F3B6A84E6DA49694ADDBD6A787">
    <w:name w:val="E51FB1F3B6A84E6DA49694ADDBD6A787"/>
    <w:rsid w:val="007A4EF1"/>
  </w:style>
  <w:style w:type="paragraph" w:customStyle="1" w:styleId="4D4861DDB2014CEC8E7B00F944190A87">
    <w:name w:val="4D4861DDB2014CEC8E7B00F944190A87"/>
    <w:rsid w:val="007A4EF1"/>
  </w:style>
  <w:style w:type="paragraph" w:customStyle="1" w:styleId="C8364A737AE44308985B3D801D2B68E3">
    <w:name w:val="C8364A737AE44308985B3D801D2B68E3"/>
    <w:rsid w:val="007A4EF1"/>
  </w:style>
  <w:style w:type="paragraph" w:customStyle="1" w:styleId="89D2D02A4E6C4202B38B6D2835540D44">
    <w:name w:val="89D2D02A4E6C4202B38B6D2835540D44"/>
    <w:rsid w:val="007A4EF1"/>
  </w:style>
  <w:style w:type="paragraph" w:customStyle="1" w:styleId="2EC8098498B04816BB3A8DDD2C884895">
    <w:name w:val="2EC8098498B04816BB3A8DDD2C884895"/>
    <w:rsid w:val="007A4EF1"/>
  </w:style>
  <w:style w:type="paragraph" w:customStyle="1" w:styleId="6F718E625BFE433B99ECA2DC7A58D021">
    <w:name w:val="6F718E625BFE433B99ECA2DC7A58D021"/>
    <w:rsid w:val="007A4E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{597A45B6-96C5-47D6-9CFF-442BD89A7BCA}tf00546271_win32</Template>
  <TotalTime>0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2021-01-30T14:03:00Z</dcterms:created>
  <dcterms:modified xsi:type="dcterms:W3CDTF">2021-01-30T14:45:00Z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